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78465" w14:textId="77777777" w:rsidR="000172C8" w:rsidRPr="00AC022C" w:rsidRDefault="000172C8" w:rsidP="006F6927">
      <w:pPr>
        <w:pStyle w:val="Antrats"/>
        <w:tabs>
          <w:tab w:val="clear" w:pos="4153"/>
        </w:tabs>
        <w:jc w:val="center"/>
        <w:rPr>
          <w:b/>
          <w:lang w:val="lt-LT"/>
        </w:rPr>
      </w:pPr>
    </w:p>
    <w:p w14:paraId="426EF5A0" w14:textId="77777777" w:rsidR="003076F4" w:rsidRPr="00AC022C" w:rsidRDefault="006F6927" w:rsidP="006F6927">
      <w:pPr>
        <w:pStyle w:val="Antrats"/>
        <w:tabs>
          <w:tab w:val="clear" w:pos="4153"/>
        </w:tabs>
        <w:jc w:val="center"/>
        <w:rPr>
          <w:lang w:val="lt-LT"/>
        </w:rPr>
      </w:pPr>
      <w:r>
        <w:rPr>
          <w:noProof/>
          <w:lang w:val="en-US"/>
        </w:rPr>
        <w:drawing>
          <wp:inline distT="0" distB="0" distL="0" distR="0" wp14:anchorId="237BA4EE" wp14:editId="59730DE2">
            <wp:extent cx="609600" cy="7073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D1DA49" w14:textId="77777777" w:rsidR="00744739" w:rsidRPr="00AC022C" w:rsidRDefault="00744739" w:rsidP="006F6927">
      <w:pPr>
        <w:pStyle w:val="Antrat1"/>
      </w:pPr>
      <w:r w:rsidRPr="00AC022C">
        <w:t>TRAKŲ RAJONO SAVIVALDYBĖS TARYBA</w:t>
      </w:r>
    </w:p>
    <w:p w14:paraId="4EAFF038" w14:textId="77777777" w:rsidR="00744739" w:rsidRPr="00AC022C" w:rsidRDefault="00744739" w:rsidP="006F6927">
      <w:pPr>
        <w:jc w:val="center"/>
        <w:rPr>
          <w:b/>
          <w:bCs/>
          <w:lang w:val="lt-LT"/>
        </w:rPr>
      </w:pPr>
    </w:p>
    <w:p w14:paraId="4E9F7C0B" w14:textId="77777777" w:rsidR="00744739" w:rsidRPr="00AC022C" w:rsidRDefault="00744739" w:rsidP="006F6927">
      <w:pPr>
        <w:pStyle w:val="Antrat1"/>
      </w:pPr>
      <w:r w:rsidRPr="00AC022C">
        <w:t>SPRENDIMAS</w:t>
      </w:r>
    </w:p>
    <w:p w14:paraId="57669AD2" w14:textId="77777777" w:rsidR="00744739" w:rsidRPr="00AC022C" w:rsidRDefault="00744739" w:rsidP="006F6927">
      <w:pPr>
        <w:pStyle w:val="Antrat1"/>
        <w:rPr>
          <w:caps/>
        </w:rPr>
      </w:pPr>
      <w:r w:rsidRPr="00AC022C">
        <w:t>DĖL TRAKŲ RAJONO JAUNIMO TURIZMO IR LAISVALAIKIO CENTRO 2020 M. VEIKLOS PLANO PATVIRTINIMO</w:t>
      </w:r>
    </w:p>
    <w:p w14:paraId="164E488D" w14:textId="77777777" w:rsidR="00744739" w:rsidRDefault="00744739" w:rsidP="006F6927">
      <w:pPr>
        <w:jc w:val="center"/>
        <w:rPr>
          <w:lang w:val="lt-LT"/>
        </w:rPr>
      </w:pPr>
    </w:p>
    <w:p w14:paraId="54421007" w14:textId="77777777" w:rsidR="00744739" w:rsidRPr="00AC022C" w:rsidRDefault="00744739" w:rsidP="006F6927">
      <w:pPr>
        <w:jc w:val="center"/>
        <w:rPr>
          <w:lang w:val="lt-LT"/>
        </w:rPr>
      </w:pPr>
    </w:p>
    <w:p w14:paraId="056DCF56" w14:textId="77777777" w:rsidR="00DE75F1" w:rsidRPr="00AC022C" w:rsidRDefault="00DE75F1" w:rsidP="006F6927">
      <w:pPr>
        <w:jc w:val="center"/>
        <w:rPr>
          <w:lang w:val="lt-LT"/>
        </w:rPr>
      </w:pPr>
      <w:r w:rsidRPr="00AC022C">
        <w:rPr>
          <w:lang w:val="lt-LT"/>
        </w:rPr>
        <w:t>20</w:t>
      </w:r>
      <w:r w:rsidR="00CE5FB3" w:rsidRPr="00AC022C">
        <w:rPr>
          <w:lang w:val="lt-LT"/>
        </w:rPr>
        <w:t>20</w:t>
      </w:r>
      <w:r w:rsidRPr="00AC022C">
        <w:rPr>
          <w:lang w:val="lt-LT"/>
        </w:rPr>
        <w:t xml:space="preserve"> m. </w:t>
      </w:r>
      <w:r w:rsidR="00CE5FB3" w:rsidRPr="00AC022C">
        <w:rPr>
          <w:lang w:val="lt-LT"/>
        </w:rPr>
        <w:t>vasario</w:t>
      </w:r>
      <w:r w:rsidR="00752AF7" w:rsidRPr="00AC022C">
        <w:rPr>
          <w:lang w:val="lt-LT"/>
        </w:rPr>
        <w:t xml:space="preserve"> </w:t>
      </w:r>
      <w:r w:rsidR="00512C58">
        <w:rPr>
          <w:lang w:val="lt-LT"/>
        </w:rPr>
        <w:t>27</w:t>
      </w:r>
      <w:r w:rsidR="00F505DC" w:rsidRPr="00AC022C">
        <w:rPr>
          <w:lang w:val="lt-LT"/>
        </w:rPr>
        <w:t xml:space="preserve"> </w:t>
      </w:r>
      <w:r w:rsidRPr="00AC022C">
        <w:rPr>
          <w:lang w:val="lt-LT"/>
        </w:rPr>
        <w:t>d. Nr. S</w:t>
      </w:r>
      <w:r w:rsidR="00512C58">
        <w:rPr>
          <w:lang w:val="lt-LT"/>
        </w:rPr>
        <w:t>1</w:t>
      </w:r>
      <w:r w:rsidR="00704208" w:rsidRPr="00AC022C">
        <w:rPr>
          <w:lang w:val="lt-LT"/>
        </w:rPr>
        <w:t>E</w:t>
      </w:r>
      <w:r w:rsidR="00512C58">
        <w:rPr>
          <w:lang w:val="lt-LT"/>
        </w:rPr>
        <w:t>-46</w:t>
      </w:r>
    </w:p>
    <w:p w14:paraId="60B7D435" w14:textId="77777777" w:rsidR="00DE75F1" w:rsidRPr="00AC022C" w:rsidRDefault="00DE75F1" w:rsidP="006F6927">
      <w:pPr>
        <w:jc w:val="center"/>
        <w:rPr>
          <w:lang w:val="lt-LT"/>
        </w:rPr>
      </w:pPr>
      <w:r w:rsidRPr="00AC022C">
        <w:rPr>
          <w:lang w:val="lt-LT"/>
        </w:rPr>
        <w:t>Trakai</w:t>
      </w:r>
    </w:p>
    <w:p w14:paraId="0754D76A" w14:textId="77777777" w:rsidR="00DE75F1" w:rsidRPr="00AC022C" w:rsidRDefault="00DE75F1" w:rsidP="00CD2D8F">
      <w:pPr>
        <w:jc w:val="both"/>
        <w:rPr>
          <w:lang w:val="lt-LT"/>
        </w:rPr>
      </w:pPr>
    </w:p>
    <w:p w14:paraId="5CD8AF09" w14:textId="77777777" w:rsidR="00AC022C" w:rsidRPr="00AC022C" w:rsidRDefault="00AC022C" w:rsidP="00744739">
      <w:pPr>
        <w:spacing w:line="360" w:lineRule="auto"/>
        <w:ind w:firstLine="851"/>
        <w:jc w:val="both"/>
        <w:rPr>
          <w:rFonts w:eastAsia="Times New Roman"/>
          <w:color w:val="000000"/>
          <w:lang w:val="lt-LT" w:eastAsia="lt-LT"/>
        </w:rPr>
      </w:pPr>
      <w:r w:rsidRPr="00AC022C">
        <w:rPr>
          <w:color w:val="000000"/>
          <w:lang w:val="lt-LT"/>
        </w:rPr>
        <w:t xml:space="preserve">Vadovaudamasi Lietuvos Respublikos vietos savivaldos įstatymo 16 straipsnio 2 dalies 40 punktu, </w:t>
      </w:r>
      <w:r w:rsidRPr="00AC022C">
        <w:rPr>
          <w:color w:val="000000"/>
          <w:kern w:val="2"/>
          <w:lang w:val="lt-LT" w:eastAsia="hi-IN" w:bidi="hi-IN"/>
        </w:rPr>
        <w:t xml:space="preserve">Trakų rajono savivaldybės tarybos </w:t>
      </w:r>
      <w:r w:rsidRPr="00AC022C">
        <w:rPr>
          <w:color w:val="000000"/>
          <w:lang w:val="lt-LT"/>
        </w:rPr>
        <w:t xml:space="preserve">2018 m. gegužės 31 d. sprendimu </w:t>
      </w:r>
      <w:bookmarkStart w:id="0" w:name="n_0"/>
      <w:r w:rsidR="006F6927" w:rsidRPr="006F6927">
        <w:rPr>
          <w:lang w:val="lt-LT"/>
        </w:rPr>
        <w:t xml:space="preserve">Nr. S1E-103 </w:t>
      </w:r>
      <w:bookmarkEnd w:id="0"/>
      <w:r w:rsidRPr="00AC022C">
        <w:rPr>
          <w:color w:val="000000"/>
          <w:kern w:val="2"/>
          <w:lang w:val="lt-LT" w:eastAsia="hi-IN" w:bidi="hi-IN"/>
        </w:rPr>
        <w:t>patvirtintais Trakų rajono jaunimo turizmo ir laisvalaikio centro nuostatais</w:t>
      </w:r>
      <w:r w:rsidRPr="00AC022C">
        <w:rPr>
          <w:color w:val="000000"/>
          <w:lang w:val="lt-LT"/>
        </w:rPr>
        <w:t>, Trakų rajono savivaldybės taryba  n u s p r e n d ž i a:</w:t>
      </w:r>
    </w:p>
    <w:p w14:paraId="7FBFC894" w14:textId="77777777" w:rsidR="00AC022C" w:rsidRPr="00AC022C" w:rsidRDefault="00AC022C" w:rsidP="00744739">
      <w:pPr>
        <w:spacing w:line="360" w:lineRule="auto"/>
        <w:ind w:firstLine="851"/>
        <w:jc w:val="both"/>
        <w:rPr>
          <w:color w:val="000000"/>
          <w:lang w:val="lt-LT"/>
        </w:rPr>
      </w:pPr>
      <w:r w:rsidRPr="00AC022C">
        <w:rPr>
          <w:color w:val="000000"/>
          <w:lang w:val="lt-LT"/>
        </w:rPr>
        <w:t xml:space="preserve">1. Patvirtinti Trakų rajono jaunimo turizmo ir laisvalaikio centro 2020 m. veiklos planą (pridedama). </w:t>
      </w:r>
    </w:p>
    <w:p w14:paraId="7B7ECD93" w14:textId="77777777" w:rsidR="00AC022C" w:rsidRPr="00AC022C" w:rsidRDefault="00AC022C" w:rsidP="00744739">
      <w:pPr>
        <w:spacing w:line="360" w:lineRule="auto"/>
        <w:ind w:firstLine="851"/>
        <w:jc w:val="both"/>
        <w:rPr>
          <w:color w:val="000000"/>
          <w:lang w:val="lt-LT"/>
        </w:rPr>
      </w:pPr>
      <w:r w:rsidRPr="00AC022C">
        <w:rPr>
          <w:color w:val="000000"/>
          <w:kern w:val="2"/>
          <w:lang w:val="lt-LT" w:eastAsia="hi-IN" w:bidi="hi-IN"/>
        </w:rPr>
        <w:t>2.</w:t>
      </w:r>
      <w:r w:rsidRPr="00AC022C">
        <w:rPr>
          <w:color w:val="000000"/>
          <w:lang w:val="lt-LT"/>
        </w:rPr>
        <w:t xml:space="preserve"> Įpareigoti Trakų rajono jaunimo turizmo ir laisvalaikio centro direktorių tikslinti ir keisti </w:t>
      </w:r>
      <w:r w:rsidRPr="00AC022C">
        <w:rPr>
          <w:color w:val="000000"/>
          <w:kern w:val="2"/>
          <w:lang w:val="lt-LT" w:eastAsia="hi-IN" w:bidi="hi-IN"/>
        </w:rPr>
        <w:t xml:space="preserve">Trakų rajono jaunimo turizmo ir laisvalaikio centro </w:t>
      </w:r>
      <w:r w:rsidRPr="00AC022C">
        <w:rPr>
          <w:color w:val="000000"/>
          <w:lang w:val="lt-LT"/>
        </w:rPr>
        <w:t>2020 metų veiklos planą atsižvelgiant į patvirtintą 2020 metų Trakų rajono savivaldybės biudžetą.</w:t>
      </w:r>
    </w:p>
    <w:p w14:paraId="4AA16B53" w14:textId="77777777" w:rsidR="00AC022C" w:rsidRPr="00AC022C" w:rsidRDefault="00AC022C" w:rsidP="00744739">
      <w:pPr>
        <w:spacing w:line="360" w:lineRule="auto"/>
        <w:ind w:firstLine="851"/>
        <w:jc w:val="both"/>
        <w:rPr>
          <w:color w:val="000000"/>
          <w:lang w:val="lt-LT"/>
        </w:rPr>
      </w:pPr>
      <w:r w:rsidRPr="00AC022C">
        <w:rPr>
          <w:color w:val="000000"/>
          <w:lang w:val="lt-LT"/>
        </w:rPr>
        <w:t>Šis sprendimas gali būti skundžiamas Lietuvos Respublikos administracinių bylų teisenos įstatymo nustatyta tvarka.</w:t>
      </w:r>
    </w:p>
    <w:p w14:paraId="2D9F30C9" w14:textId="77777777" w:rsidR="00E95539" w:rsidRPr="00AC022C" w:rsidRDefault="00E95539" w:rsidP="00CD2D8F">
      <w:pPr>
        <w:jc w:val="both"/>
        <w:rPr>
          <w:lang w:val="lt-LT"/>
        </w:rPr>
      </w:pPr>
    </w:p>
    <w:p w14:paraId="4F1F5C7F" w14:textId="77777777" w:rsidR="003C08A4" w:rsidRPr="00AC022C" w:rsidRDefault="003C08A4" w:rsidP="00CD2D8F">
      <w:pPr>
        <w:jc w:val="both"/>
        <w:rPr>
          <w:lang w:val="lt-LT"/>
        </w:rPr>
      </w:pPr>
    </w:p>
    <w:p w14:paraId="012C46F0" w14:textId="77777777" w:rsidR="00231780" w:rsidRPr="00AC022C" w:rsidRDefault="00231780" w:rsidP="00CD2D8F">
      <w:pPr>
        <w:jc w:val="both"/>
        <w:rPr>
          <w:lang w:val="lt-LT"/>
        </w:rPr>
      </w:pPr>
    </w:p>
    <w:p w14:paraId="1AAA0DA7" w14:textId="77777777" w:rsidR="00231780" w:rsidRPr="00AC022C" w:rsidRDefault="00231780" w:rsidP="00CD2D8F">
      <w:pPr>
        <w:jc w:val="both"/>
        <w:rPr>
          <w:lang w:val="lt-LT"/>
        </w:rPr>
      </w:pPr>
    </w:p>
    <w:p w14:paraId="08DA7672" w14:textId="77777777" w:rsidR="006F6927" w:rsidRDefault="003076F4" w:rsidP="00CD2D8F">
      <w:pPr>
        <w:jc w:val="both"/>
        <w:rPr>
          <w:lang w:val="lt-LT"/>
        </w:rPr>
      </w:pPr>
      <w:r w:rsidRPr="00AC022C">
        <w:rPr>
          <w:lang w:val="lt-LT"/>
        </w:rPr>
        <w:t>Sa</w:t>
      </w:r>
      <w:r w:rsidR="00704208" w:rsidRPr="00AC022C">
        <w:rPr>
          <w:lang w:val="lt-LT"/>
        </w:rPr>
        <w:t>vivaldybės mer</w:t>
      </w:r>
      <w:r w:rsidR="00512C58">
        <w:rPr>
          <w:lang w:val="lt-LT"/>
        </w:rPr>
        <w:t xml:space="preserve">ė </w:t>
      </w:r>
      <w:r w:rsidR="00512C58">
        <w:rPr>
          <w:lang w:val="lt-LT"/>
        </w:rPr>
        <w:tab/>
      </w:r>
      <w:r w:rsidR="00512C58">
        <w:rPr>
          <w:lang w:val="lt-LT"/>
        </w:rPr>
        <w:tab/>
      </w:r>
      <w:r w:rsidR="00512C58">
        <w:rPr>
          <w:lang w:val="lt-LT"/>
        </w:rPr>
        <w:tab/>
      </w:r>
      <w:r w:rsidR="00512C58">
        <w:rPr>
          <w:lang w:val="lt-LT"/>
        </w:rPr>
        <w:tab/>
      </w:r>
      <w:r w:rsidR="00512C58">
        <w:rPr>
          <w:lang w:val="lt-LT"/>
        </w:rPr>
        <w:tab/>
        <w:t xml:space="preserve">     Edita </w:t>
      </w:r>
      <w:proofErr w:type="spellStart"/>
      <w:r w:rsidR="00512C58">
        <w:rPr>
          <w:lang w:val="lt-LT"/>
        </w:rPr>
        <w:t>Rudelienė</w:t>
      </w:r>
      <w:proofErr w:type="spellEnd"/>
    </w:p>
    <w:p w14:paraId="3FFEA9ED" w14:textId="77777777" w:rsidR="006F6927" w:rsidRDefault="006F6927" w:rsidP="006F6927">
      <w:pPr>
        <w:jc w:val="center"/>
        <w:rPr>
          <w:lang w:val="lt-LT"/>
        </w:rPr>
      </w:pPr>
      <w:r>
        <w:rPr>
          <w:lang w:val="lt-LT"/>
        </w:rPr>
        <w:t>______________</w:t>
      </w:r>
    </w:p>
    <w:p w14:paraId="27C9B544" w14:textId="77777777" w:rsidR="00DE75F1" w:rsidRPr="00AC022C" w:rsidRDefault="00DE75F1" w:rsidP="006F6927">
      <w:pPr>
        <w:jc w:val="center"/>
        <w:rPr>
          <w:lang w:val="lt-LT"/>
        </w:rPr>
      </w:pPr>
      <w:r w:rsidRPr="00AC022C">
        <w:rPr>
          <w:lang w:val="lt-LT"/>
        </w:rPr>
        <w:tab/>
      </w:r>
    </w:p>
    <w:p w14:paraId="003BAA81" w14:textId="77777777" w:rsidR="00332370" w:rsidRPr="00AC022C" w:rsidRDefault="00332370" w:rsidP="00CD2D8F">
      <w:pPr>
        <w:jc w:val="both"/>
        <w:rPr>
          <w:lang w:val="lt-LT"/>
        </w:rPr>
      </w:pPr>
    </w:p>
    <w:p w14:paraId="0C08BE34" w14:textId="77777777" w:rsidR="003C08A4" w:rsidRPr="00AC022C" w:rsidRDefault="003C08A4" w:rsidP="00CD2D8F">
      <w:pPr>
        <w:jc w:val="both"/>
        <w:rPr>
          <w:lang w:val="lt-LT"/>
        </w:rPr>
      </w:pPr>
    </w:p>
    <w:p w14:paraId="4675923B" w14:textId="77777777" w:rsidR="00231780" w:rsidRPr="00AC022C" w:rsidRDefault="00231780" w:rsidP="00CD2D8F">
      <w:pPr>
        <w:jc w:val="both"/>
        <w:rPr>
          <w:lang w:val="lt-LT"/>
        </w:rPr>
      </w:pPr>
    </w:p>
    <w:p w14:paraId="2777B246" w14:textId="77777777" w:rsidR="00F90F38" w:rsidRDefault="00F90F38" w:rsidP="00CD2D8F">
      <w:pPr>
        <w:jc w:val="both"/>
        <w:rPr>
          <w:lang w:val="lt-LT"/>
        </w:rPr>
      </w:pPr>
    </w:p>
    <w:p w14:paraId="35FEF19C" w14:textId="77777777" w:rsidR="00744739" w:rsidRDefault="00744739" w:rsidP="00CD2D8F">
      <w:pPr>
        <w:jc w:val="both"/>
        <w:rPr>
          <w:lang w:val="lt-LT"/>
        </w:rPr>
      </w:pPr>
    </w:p>
    <w:p w14:paraId="1087C0C5" w14:textId="77777777" w:rsidR="00744739" w:rsidRDefault="00744739" w:rsidP="00CD2D8F">
      <w:pPr>
        <w:jc w:val="both"/>
        <w:rPr>
          <w:lang w:val="lt-LT"/>
        </w:rPr>
      </w:pPr>
    </w:p>
    <w:p w14:paraId="42FB09E7" w14:textId="77777777" w:rsidR="00744739" w:rsidRDefault="00744739" w:rsidP="00CD2D8F">
      <w:pPr>
        <w:jc w:val="both"/>
        <w:rPr>
          <w:lang w:val="lt-LT"/>
        </w:rPr>
      </w:pPr>
    </w:p>
    <w:p w14:paraId="33B7AF92" w14:textId="77777777" w:rsidR="00F90F38" w:rsidRPr="00AC022C" w:rsidRDefault="00F90F38" w:rsidP="00CD2D8F">
      <w:pPr>
        <w:jc w:val="both"/>
        <w:rPr>
          <w:lang w:val="lt-LT"/>
        </w:rPr>
      </w:pPr>
    </w:p>
    <w:p w14:paraId="28D746E9" w14:textId="77777777" w:rsidR="00F90F38" w:rsidRPr="00AC022C" w:rsidRDefault="00F90F38" w:rsidP="00CD2D8F">
      <w:pPr>
        <w:jc w:val="both"/>
        <w:rPr>
          <w:lang w:val="lt-LT"/>
        </w:rPr>
      </w:pPr>
    </w:p>
    <w:p w14:paraId="65C82E6F" w14:textId="77777777" w:rsidR="001C4A61" w:rsidRPr="00AC022C" w:rsidRDefault="001C4A61" w:rsidP="00CD2D8F">
      <w:pPr>
        <w:jc w:val="both"/>
        <w:rPr>
          <w:lang w:val="lt-LT"/>
        </w:rPr>
      </w:pPr>
      <w:r w:rsidRPr="00AC022C">
        <w:rPr>
          <w:lang w:val="lt-LT"/>
        </w:rPr>
        <w:t>Parengė</w:t>
      </w:r>
    </w:p>
    <w:p w14:paraId="4BAA57B4" w14:textId="77777777" w:rsidR="002E67E9" w:rsidRPr="00AC022C" w:rsidRDefault="002E67E9" w:rsidP="002E67E9">
      <w:pPr>
        <w:spacing w:line="276" w:lineRule="auto"/>
        <w:jc w:val="both"/>
        <w:rPr>
          <w:lang w:val="lt-LT"/>
        </w:rPr>
      </w:pPr>
      <w:r w:rsidRPr="00AC022C">
        <w:rPr>
          <w:lang w:val="lt-LT"/>
        </w:rPr>
        <w:t>Strateginio planavimo ir investicijų skyriaus vyriausioji specialistė</w:t>
      </w:r>
    </w:p>
    <w:p w14:paraId="60F36623" w14:textId="77777777" w:rsidR="002E67E9" w:rsidRPr="00AC022C" w:rsidRDefault="00E27665" w:rsidP="002E67E9">
      <w:pPr>
        <w:spacing w:line="276" w:lineRule="auto"/>
        <w:jc w:val="both"/>
        <w:rPr>
          <w:lang w:val="lt-LT"/>
        </w:rPr>
      </w:pPr>
      <w:r w:rsidRPr="00AC022C">
        <w:rPr>
          <w:lang w:val="lt-LT"/>
        </w:rPr>
        <w:t>Dalia Gustaitė</w:t>
      </w:r>
    </w:p>
    <w:p w14:paraId="74A22D12" w14:textId="77777777" w:rsidR="005A15F2" w:rsidRPr="00AC022C" w:rsidRDefault="005A15F2" w:rsidP="002E67E9">
      <w:pPr>
        <w:spacing w:line="276" w:lineRule="auto"/>
        <w:jc w:val="both"/>
        <w:rPr>
          <w:lang w:val="lt-LT"/>
        </w:rPr>
      </w:pPr>
      <w:r w:rsidRPr="00AC022C">
        <w:rPr>
          <w:lang w:val="lt-LT"/>
        </w:rPr>
        <w:t>Trakų rajono jaunimo turizmo ir laisvalaikio centro direktorė</w:t>
      </w:r>
    </w:p>
    <w:p w14:paraId="0CA7FC03" w14:textId="77777777" w:rsidR="005A15F2" w:rsidRPr="00AC022C" w:rsidRDefault="005A15F2" w:rsidP="002E67E9">
      <w:pPr>
        <w:spacing w:line="276" w:lineRule="auto"/>
        <w:jc w:val="both"/>
        <w:rPr>
          <w:lang w:val="lt-LT"/>
        </w:rPr>
      </w:pPr>
      <w:r w:rsidRPr="00AC022C">
        <w:rPr>
          <w:lang w:val="lt-LT"/>
        </w:rPr>
        <w:lastRenderedPageBreak/>
        <w:t>Aušra Piragienė</w:t>
      </w:r>
    </w:p>
    <w:sectPr w:rsidR="005A15F2" w:rsidRPr="00AC022C" w:rsidSect="0074473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1497B"/>
    <w:multiLevelType w:val="hybridMultilevel"/>
    <w:tmpl w:val="3E7A3BDE"/>
    <w:lvl w:ilvl="0" w:tplc="39A84EC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066575EA"/>
    <w:multiLevelType w:val="hybridMultilevel"/>
    <w:tmpl w:val="A62A3512"/>
    <w:lvl w:ilvl="0" w:tplc="8BC8D8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B96BFD"/>
    <w:multiLevelType w:val="hybridMultilevel"/>
    <w:tmpl w:val="A634A90C"/>
    <w:lvl w:ilvl="0" w:tplc="3D069E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2253FF"/>
    <w:multiLevelType w:val="multilevel"/>
    <w:tmpl w:val="4FA84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7488C"/>
    <w:multiLevelType w:val="hybridMultilevel"/>
    <w:tmpl w:val="C3D0789C"/>
    <w:lvl w:ilvl="0" w:tplc="C0E2527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49930E1"/>
    <w:multiLevelType w:val="hybridMultilevel"/>
    <w:tmpl w:val="C3D0789C"/>
    <w:lvl w:ilvl="0" w:tplc="C0E2527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FC714A"/>
    <w:multiLevelType w:val="hybridMultilevel"/>
    <w:tmpl w:val="BB4253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6F37EE"/>
    <w:multiLevelType w:val="multilevel"/>
    <w:tmpl w:val="B76E8812"/>
    <w:lvl w:ilvl="0">
      <w:start w:val="2019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5"/>
      <w:numFmt w:val="decimalZero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8975193"/>
    <w:multiLevelType w:val="hybridMultilevel"/>
    <w:tmpl w:val="93F22B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C02EB"/>
    <w:multiLevelType w:val="hybridMultilevel"/>
    <w:tmpl w:val="76DEAB78"/>
    <w:lvl w:ilvl="0" w:tplc="69E292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C7A96"/>
    <w:multiLevelType w:val="multilevel"/>
    <w:tmpl w:val="51B6415A"/>
    <w:lvl w:ilvl="0">
      <w:start w:val="2019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8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6F15AD5"/>
    <w:multiLevelType w:val="hybridMultilevel"/>
    <w:tmpl w:val="4FC23EE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F340E"/>
    <w:multiLevelType w:val="hybridMultilevel"/>
    <w:tmpl w:val="C472DD06"/>
    <w:lvl w:ilvl="0" w:tplc="9D08B55A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40AF5"/>
    <w:multiLevelType w:val="hybridMultilevel"/>
    <w:tmpl w:val="FB1890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30412A"/>
    <w:multiLevelType w:val="hybridMultilevel"/>
    <w:tmpl w:val="142679D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F5E8F"/>
    <w:multiLevelType w:val="hybridMultilevel"/>
    <w:tmpl w:val="AF1C377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A6965"/>
    <w:multiLevelType w:val="hybridMultilevel"/>
    <w:tmpl w:val="5AE437F2"/>
    <w:lvl w:ilvl="0" w:tplc="4C7825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D407B5F"/>
    <w:multiLevelType w:val="hybridMultilevel"/>
    <w:tmpl w:val="DF0EDBDE"/>
    <w:lvl w:ilvl="0" w:tplc="D8BC4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176470"/>
    <w:multiLevelType w:val="multilevel"/>
    <w:tmpl w:val="C9844AC4"/>
    <w:lvl w:ilvl="0">
      <w:start w:val="2019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655601E"/>
    <w:multiLevelType w:val="multilevel"/>
    <w:tmpl w:val="430206A4"/>
    <w:lvl w:ilvl="0">
      <w:start w:val="2019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"/>
      <w:numFmt w:val="decimalZero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D4508CD"/>
    <w:multiLevelType w:val="multilevel"/>
    <w:tmpl w:val="4FA843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15"/>
  </w:num>
  <w:num w:numId="11">
    <w:abstractNumId w:val="2"/>
  </w:num>
  <w:num w:numId="12">
    <w:abstractNumId w:val="0"/>
  </w:num>
  <w:num w:numId="13">
    <w:abstractNumId w:val="12"/>
  </w:num>
  <w:num w:numId="14">
    <w:abstractNumId w:val="13"/>
  </w:num>
  <w:num w:numId="15">
    <w:abstractNumId w:val="10"/>
  </w:num>
  <w:num w:numId="16">
    <w:abstractNumId w:val="18"/>
  </w:num>
  <w:num w:numId="17">
    <w:abstractNumId w:val="11"/>
  </w:num>
  <w:num w:numId="18">
    <w:abstractNumId w:val="20"/>
  </w:num>
  <w:num w:numId="19">
    <w:abstractNumId w:val="19"/>
  </w:num>
  <w:num w:numId="20">
    <w:abstractNumId w:val="8"/>
  </w:num>
  <w:num w:numId="21">
    <w:abstractNumId w:val="4"/>
  </w:num>
  <w:num w:numId="22">
    <w:abstractNumId w:val="2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5F1"/>
    <w:rsid w:val="00003AD7"/>
    <w:rsid w:val="00005C74"/>
    <w:rsid w:val="0001026B"/>
    <w:rsid w:val="00011B9B"/>
    <w:rsid w:val="00014886"/>
    <w:rsid w:val="000172C8"/>
    <w:rsid w:val="00017B74"/>
    <w:rsid w:val="00021E58"/>
    <w:rsid w:val="000333F1"/>
    <w:rsid w:val="000477BF"/>
    <w:rsid w:val="000524DA"/>
    <w:rsid w:val="000618F0"/>
    <w:rsid w:val="00064B39"/>
    <w:rsid w:val="0007008A"/>
    <w:rsid w:val="000771FD"/>
    <w:rsid w:val="0009117E"/>
    <w:rsid w:val="00096656"/>
    <w:rsid w:val="000A0CB5"/>
    <w:rsid w:val="000A5038"/>
    <w:rsid w:val="000A70D7"/>
    <w:rsid w:val="000B07E7"/>
    <w:rsid w:val="000C38ED"/>
    <w:rsid w:val="000D0334"/>
    <w:rsid w:val="000D2384"/>
    <w:rsid w:val="000D2C40"/>
    <w:rsid w:val="000D2F86"/>
    <w:rsid w:val="000D685E"/>
    <w:rsid w:val="000D6A48"/>
    <w:rsid w:val="000E1196"/>
    <w:rsid w:val="000E26C2"/>
    <w:rsid w:val="000E6BCD"/>
    <w:rsid w:val="000F2E1E"/>
    <w:rsid w:val="000F74A1"/>
    <w:rsid w:val="00106203"/>
    <w:rsid w:val="0010670C"/>
    <w:rsid w:val="00110831"/>
    <w:rsid w:val="00112881"/>
    <w:rsid w:val="001150EB"/>
    <w:rsid w:val="00117699"/>
    <w:rsid w:val="0012049F"/>
    <w:rsid w:val="001271B8"/>
    <w:rsid w:val="00140A5A"/>
    <w:rsid w:val="00140D0C"/>
    <w:rsid w:val="00141789"/>
    <w:rsid w:val="00150AB8"/>
    <w:rsid w:val="00150CD3"/>
    <w:rsid w:val="001572C7"/>
    <w:rsid w:val="00157F79"/>
    <w:rsid w:val="00161614"/>
    <w:rsid w:val="0016491E"/>
    <w:rsid w:val="00177567"/>
    <w:rsid w:val="00183EBF"/>
    <w:rsid w:val="001852EE"/>
    <w:rsid w:val="00190FF6"/>
    <w:rsid w:val="001921CD"/>
    <w:rsid w:val="00192904"/>
    <w:rsid w:val="001977B7"/>
    <w:rsid w:val="001A34B7"/>
    <w:rsid w:val="001B11AE"/>
    <w:rsid w:val="001B1390"/>
    <w:rsid w:val="001C4A61"/>
    <w:rsid w:val="001C7D17"/>
    <w:rsid w:val="001D3429"/>
    <w:rsid w:val="001D45F2"/>
    <w:rsid w:val="001D6C6F"/>
    <w:rsid w:val="001E1D68"/>
    <w:rsid w:val="001E4A32"/>
    <w:rsid w:val="001E565E"/>
    <w:rsid w:val="001F0435"/>
    <w:rsid w:val="001F3BCD"/>
    <w:rsid w:val="001F7F4A"/>
    <w:rsid w:val="00214880"/>
    <w:rsid w:val="00225351"/>
    <w:rsid w:val="00231780"/>
    <w:rsid w:val="0023439B"/>
    <w:rsid w:val="00242F96"/>
    <w:rsid w:val="00244E87"/>
    <w:rsid w:val="00245E1C"/>
    <w:rsid w:val="0024762B"/>
    <w:rsid w:val="00251CBF"/>
    <w:rsid w:val="00256744"/>
    <w:rsid w:val="0025718F"/>
    <w:rsid w:val="00264871"/>
    <w:rsid w:val="00264D33"/>
    <w:rsid w:val="00265C65"/>
    <w:rsid w:val="00267AE4"/>
    <w:rsid w:val="00267FB1"/>
    <w:rsid w:val="002723EC"/>
    <w:rsid w:val="00272B31"/>
    <w:rsid w:val="00281467"/>
    <w:rsid w:val="00281616"/>
    <w:rsid w:val="00286F5F"/>
    <w:rsid w:val="002877DF"/>
    <w:rsid w:val="0029267E"/>
    <w:rsid w:val="002947C8"/>
    <w:rsid w:val="002A21C7"/>
    <w:rsid w:val="002B24CC"/>
    <w:rsid w:val="002B2E6D"/>
    <w:rsid w:val="002B3EBA"/>
    <w:rsid w:val="002B60B0"/>
    <w:rsid w:val="002B619B"/>
    <w:rsid w:val="002C0698"/>
    <w:rsid w:val="002D1718"/>
    <w:rsid w:val="002D6285"/>
    <w:rsid w:val="002E11A3"/>
    <w:rsid w:val="002E2749"/>
    <w:rsid w:val="002E2E76"/>
    <w:rsid w:val="002E3866"/>
    <w:rsid w:val="002E458A"/>
    <w:rsid w:val="002E67E9"/>
    <w:rsid w:val="002F3101"/>
    <w:rsid w:val="002F6766"/>
    <w:rsid w:val="00304311"/>
    <w:rsid w:val="003067A7"/>
    <w:rsid w:val="003076F4"/>
    <w:rsid w:val="0031293F"/>
    <w:rsid w:val="00332370"/>
    <w:rsid w:val="00335441"/>
    <w:rsid w:val="003372EF"/>
    <w:rsid w:val="0034008E"/>
    <w:rsid w:val="003403BB"/>
    <w:rsid w:val="00342CCE"/>
    <w:rsid w:val="00345354"/>
    <w:rsid w:val="003457B7"/>
    <w:rsid w:val="00350619"/>
    <w:rsid w:val="00352016"/>
    <w:rsid w:val="00352330"/>
    <w:rsid w:val="00354173"/>
    <w:rsid w:val="00363541"/>
    <w:rsid w:val="00364354"/>
    <w:rsid w:val="00364F27"/>
    <w:rsid w:val="00377739"/>
    <w:rsid w:val="0038228A"/>
    <w:rsid w:val="00384AAC"/>
    <w:rsid w:val="00390433"/>
    <w:rsid w:val="00391B99"/>
    <w:rsid w:val="00393EE1"/>
    <w:rsid w:val="0039415D"/>
    <w:rsid w:val="003A43E2"/>
    <w:rsid w:val="003B234A"/>
    <w:rsid w:val="003B424F"/>
    <w:rsid w:val="003C08A4"/>
    <w:rsid w:val="003C1F9D"/>
    <w:rsid w:val="003C2895"/>
    <w:rsid w:val="003C402A"/>
    <w:rsid w:val="003C43BE"/>
    <w:rsid w:val="003D06B9"/>
    <w:rsid w:val="003D2D03"/>
    <w:rsid w:val="003F2292"/>
    <w:rsid w:val="004051B9"/>
    <w:rsid w:val="004103E7"/>
    <w:rsid w:val="0041270D"/>
    <w:rsid w:val="0041292E"/>
    <w:rsid w:val="004145FF"/>
    <w:rsid w:val="0042352B"/>
    <w:rsid w:val="00424F10"/>
    <w:rsid w:val="00425A5C"/>
    <w:rsid w:val="00426114"/>
    <w:rsid w:val="00426A97"/>
    <w:rsid w:val="0043585E"/>
    <w:rsid w:val="00437E2E"/>
    <w:rsid w:val="00446F2F"/>
    <w:rsid w:val="004511CC"/>
    <w:rsid w:val="0045170E"/>
    <w:rsid w:val="004534D7"/>
    <w:rsid w:val="00453C73"/>
    <w:rsid w:val="0045439F"/>
    <w:rsid w:val="00464EE6"/>
    <w:rsid w:val="00473A8F"/>
    <w:rsid w:val="00475B85"/>
    <w:rsid w:val="00484964"/>
    <w:rsid w:val="004907C7"/>
    <w:rsid w:val="00492C5C"/>
    <w:rsid w:val="00492FB2"/>
    <w:rsid w:val="00494F01"/>
    <w:rsid w:val="004963C8"/>
    <w:rsid w:val="004A0A9F"/>
    <w:rsid w:val="004A1C07"/>
    <w:rsid w:val="004A1C1A"/>
    <w:rsid w:val="004A4997"/>
    <w:rsid w:val="004A4E85"/>
    <w:rsid w:val="004B2113"/>
    <w:rsid w:val="004B677B"/>
    <w:rsid w:val="004C6697"/>
    <w:rsid w:val="004C73DF"/>
    <w:rsid w:val="004D1239"/>
    <w:rsid w:val="004D6AB7"/>
    <w:rsid w:val="004D7C2C"/>
    <w:rsid w:val="004E0835"/>
    <w:rsid w:val="004E7516"/>
    <w:rsid w:val="004F0588"/>
    <w:rsid w:val="004F09BA"/>
    <w:rsid w:val="004F54C8"/>
    <w:rsid w:val="004F6471"/>
    <w:rsid w:val="004F7EA2"/>
    <w:rsid w:val="0050754F"/>
    <w:rsid w:val="00507CE6"/>
    <w:rsid w:val="00512C58"/>
    <w:rsid w:val="00514226"/>
    <w:rsid w:val="00517560"/>
    <w:rsid w:val="00520DD8"/>
    <w:rsid w:val="00522F7A"/>
    <w:rsid w:val="00526F97"/>
    <w:rsid w:val="005315AD"/>
    <w:rsid w:val="005339AE"/>
    <w:rsid w:val="00540045"/>
    <w:rsid w:val="005423DB"/>
    <w:rsid w:val="00545943"/>
    <w:rsid w:val="0056594B"/>
    <w:rsid w:val="0057084D"/>
    <w:rsid w:val="005828D2"/>
    <w:rsid w:val="00584C34"/>
    <w:rsid w:val="00586C4C"/>
    <w:rsid w:val="0059132E"/>
    <w:rsid w:val="00597099"/>
    <w:rsid w:val="0059755B"/>
    <w:rsid w:val="005975BD"/>
    <w:rsid w:val="005A15F2"/>
    <w:rsid w:val="005A2D28"/>
    <w:rsid w:val="005A34E2"/>
    <w:rsid w:val="005A57FA"/>
    <w:rsid w:val="005B127A"/>
    <w:rsid w:val="005B2C11"/>
    <w:rsid w:val="005B7035"/>
    <w:rsid w:val="005D21C5"/>
    <w:rsid w:val="005D2EB6"/>
    <w:rsid w:val="005E725F"/>
    <w:rsid w:val="005F2C10"/>
    <w:rsid w:val="00605832"/>
    <w:rsid w:val="00606E74"/>
    <w:rsid w:val="006109C6"/>
    <w:rsid w:val="00617F76"/>
    <w:rsid w:val="0062646F"/>
    <w:rsid w:val="00633BD8"/>
    <w:rsid w:val="00634507"/>
    <w:rsid w:val="00636FF0"/>
    <w:rsid w:val="00641927"/>
    <w:rsid w:val="00641B24"/>
    <w:rsid w:val="00641BCA"/>
    <w:rsid w:val="006440CD"/>
    <w:rsid w:val="006536F5"/>
    <w:rsid w:val="00653E23"/>
    <w:rsid w:val="00667F29"/>
    <w:rsid w:val="006715D3"/>
    <w:rsid w:val="00673ED4"/>
    <w:rsid w:val="00674000"/>
    <w:rsid w:val="006747C4"/>
    <w:rsid w:val="00677276"/>
    <w:rsid w:val="006908B6"/>
    <w:rsid w:val="006910C9"/>
    <w:rsid w:val="006A769F"/>
    <w:rsid w:val="006B4331"/>
    <w:rsid w:val="006D68A7"/>
    <w:rsid w:val="006E0DAE"/>
    <w:rsid w:val="006E6667"/>
    <w:rsid w:val="006E7C8C"/>
    <w:rsid w:val="006F00FF"/>
    <w:rsid w:val="006F0833"/>
    <w:rsid w:val="006F3155"/>
    <w:rsid w:val="006F368C"/>
    <w:rsid w:val="006F6927"/>
    <w:rsid w:val="00703DC7"/>
    <w:rsid w:val="00704208"/>
    <w:rsid w:val="00715AEF"/>
    <w:rsid w:val="00723B1D"/>
    <w:rsid w:val="0072475F"/>
    <w:rsid w:val="00725CE6"/>
    <w:rsid w:val="007324DB"/>
    <w:rsid w:val="00740850"/>
    <w:rsid w:val="00742346"/>
    <w:rsid w:val="00744618"/>
    <w:rsid w:val="00744739"/>
    <w:rsid w:val="00745B4D"/>
    <w:rsid w:val="00752AF7"/>
    <w:rsid w:val="00752B83"/>
    <w:rsid w:val="00757477"/>
    <w:rsid w:val="00762302"/>
    <w:rsid w:val="0077616F"/>
    <w:rsid w:val="00781EF1"/>
    <w:rsid w:val="00791339"/>
    <w:rsid w:val="0079251C"/>
    <w:rsid w:val="007953D4"/>
    <w:rsid w:val="007A287E"/>
    <w:rsid w:val="007A2F91"/>
    <w:rsid w:val="007A5A42"/>
    <w:rsid w:val="007A5CC6"/>
    <w:rsid w:val="007A6757"/>
    <w:rsid w:val="007B2830"/>
    <w:rsid w:val="007B40E3"/>
    <w:rsid w:val="007B6F1B"/>
    <w:rsid w:val="007C1E7C"/>
    <w:rsid w:val="007C2C35"/>
    <w:rsid w:val="007C495B"/>
    <w:rsid w:val="007C510A"/>
    <w:rsid w:val="007C694B"/>
    <w:rsid w:val="007D2C0E"/>
    <w:rsid w:val="007D4441"/>
    <w:rsid w:val="007D7D2B"/>
    <w:rsid w:val="007E45D3"/>
    <w:rsid w:val="007F2C0F"/>
    <w:rsid w:val="007F40E0"/>
    <w:rsid w:val="007F5542"/>
    <w:rsid w:val="007F6351"/>
    <w:rsid w:val="00805FCC"/>
    <w:rsid w:val="00806393"/>
    <w:rsid w:val="00813FE0"/>
    <w:rsid w:val="0082552F"/>
    <w:rsid w:val="00827FA1"/>
    <w:rsid w:val="0083065B"/>
    <w:rsid w:val="00835F9B"/>
    <w:rsid w:val="00840F87"/>
    <w:rsid w:val="00842114"/>
    <w:rsid w:val="008423B9"/>
    <w:rsid w:val="00844D33"/>
    <w:rsid w:val="008556C3"/>
    <w:rsid w:val="00862A80"/>
    <w:rsid w:val="008646CB"/>
    <w:rsid w:val="00871CA9"/>
    <w:rsid w:val="00873301"/>
    <w:rsid w:val="00884013"/>
    <w:rsid w:val="008852FA"/>
    <w:rsid w:val="008912D4"/>
    <w:rsid w:val="008978B1"/>
    <w:rsid w:val="008A5CFB"/>
    <w:rsid w:val="008B15F0"/>
    <w:rsid w:val="008B7BC9"/>
    <w:rsid w:val="008C05FF"/>
    <w:rsid w:val="008C19B0"/>
    <w:rsid w:val="008C5C0B"/>
    <w:rsid w:val="008D0C70"/>
    <w:rsid w:val="008D1533"/>
    <w:rsid w:val="008E0CEA"/>
    <w:rsid w:val="008E7147"/>
    <w:rsid w:val="008F2DD6"/>
    <w:rsid w:val="008F6A52"/>
    <w:rsid w:val="008F7FA0"/>
    <w:rsid w:val="009027A4"/>
    <w:rsid w:val="00903158"/>
    <w:rsid w:val="009040D7"/>
    <w:rsid w:val="00911352"/>
    <w:rsid w:val="00912BE6"/>
    <w:rsid w:val="00917767"/>
    <w:rsid w:val="00920E56"/>
    <w:rsid w:val="0092579F"/>
    <w:rsid w:val="009371CC"/>
    <w:rsid w:val="0094233A"/>
    <w:rsid w:val="00942E76"/>
    <w:rsid w:val="00950CB8"/>
    <w:rsid w:val="00962347"/>
    <w:rsid w:val="00973132"/>
    <w:rsid w:val="00977D9A"/>
    <w:rsid w:val="00987226"/>
    <w:rsid w:val="00991501"/>
    <w:rsid w:val="00997EDD"/>
    <w:rsid w:val="009A3245"/>
    <w:rsid w:val="009B27A2"/>
    <w:rsid w:val="009B4ACC"/>
    <w:rsid w:val="009D2A01"/>
    <w:rsid w:val="009D3CBB"/>
    <w:rsid w:val="009D643B"/>
    <w:rsid w:val="009E4675"/>
    <w:rsid w:val="009E62FF"/>
    <w:rsid w:val="009F1E2E"/>
    <w:rsid w:val="009F61E4"/>
    <w:rsid w:val="00A07A0D"/>
    <w:rsid w:val="00A07DA9"/>
    <w:rsid w:val="00A12726"/>
    <w:rsid w:val="00A1384E"/>
    <w:rsid w:val="00A15B73"/>
    <w:rsid w:val="00A20AB5"/>
    <w:rsid w:val="00A2246B"/>
    <w:rsid w:val="00A22AB6"/>
    <w:rsid w:val="00A27F08"/>
    <w:rsid w:val="00A30EC5"/>
    <w:rsid w:val="00A3139C"/>
    <w:rsid w:val="00A367E9"/>
    <w:rsid w:val="00A40DE9"/>
    <w:rsid w:val="00A41F4D"/>
    <w:rsid w:val="00A455BE"/>
    <w:rsid w:val="00A51C2F"/>
    <w:rsid w:val="00A52AD4"/>
    <w:rsid w:val="00A54B57"/>
    <w:rsid w:val="00A6220F"/>
    <w:rsid w:val="00A627F2"/>
    <w:rsid w:val="00A65349"/>
    <w:rsid w:val="00A73C71"/>
    <w:rsid w:val="00A75A00"/>
    <w:rsid w:val="00A848D7"/>
    <w:rsid w:val="00A85A03"/>
    <w:rsid w:val="00A9168F"/>
    <w:rsid w:val="00A95494"/>
    <w:rsid w:val="00AA0867"/>
    <w:rsid w:val="00AB0CF3"/>
    <w:rsid w:val="00AB1AA6"/>
    <w:rsid w:val="00AB2A6E"/>
    <w:rsid w:val="00AB2E20"/>
    <w:rsid w:val="00AC022C"/>
    <w:rsid w:val="00AC158B"/>
    <w:rsid w:val="00AC1D68"/>
    <w:rsid w:val="00AC6105"/>
    <w:rsid w:val="00AE3FD2"/>
    <w:rsid w:val="00AE6A91"/>
    <w:rsid w:val="00AF52AF"/>
    <w:rsid w:val="00AF64AC"/>
    <w:rsid w:val="00B01F63"/>
    <w:rsid w:val="00B03710"/>
    <w:rsid w:val="00B048C4"/>
    <w:rsid w:val="00B07144"/>
    <w:rsid w:val="00B12A6B"/>
    <w:rsid w:val="00B2021B"/>
    <w:rsid w:val="00B27D16"/>
    <w:rsid w:val="00B30D3B"/>
    <w:rsid w:val="00B35EDD"/>
    <w:rsid w:val="00B36B6F"/>
    <w:rsid w:val="00B40DC6"/>
    <w:rsid w:val="00B43030"/>
    <w:rsid w:val="00B44514"/>
    <w:rsid w:val="00B5642C"/>
    <w:rsid w:val="00B604EB"/>
    <w:rsid w:val="00B675DB"/>
    <w:rsid w:val="00B71356"/>
    <w:rsid w:val="00B736A3"/>
    <w:rsid w:val="00B73F08"/>
    <w:rsid w:val="00B91213"/>
    <w:rsid w:val="00B9121F"/>
    <w:rsid w:val="00B91CAB"/>
    <w:rsid w:val="00B95D3A"/>
    <w:rsid w:val="00B96D87"/>
    <w:rsid w:val="00BA05EA"/>
    <w:rsid w:val="00BA2BE6"/>
    <w:rsid w:val="00BB5C7C"/>
    <w:rsid w:val="00BC6B33"/>
    <w:rsid w:val="00BD22B5"/>
    <w:rsid w:val="00BD5613"/>
    <w:rsid w:val="00BD5D88"/>
    <w:rsid w:val="00BD6A81"/>
    <w:rsid w:val="00BD6FCB"/>
    <w:rsid w:val="00BE0CA0"/>
    <w:rsid w:val="00C01ADF"/>
    <w:rsid w:val="00C03297"/>
    <w:rsid w:val="00C059B7"/>
    <w:rsid w:val="00C11A0D"/>
    <w:rsid w:val="00C12ACA"/>
    <w:rsid w:val="00C1483D"/>
    <w:rsid w:val="00C15EB3"/>
    <w:rsid w:val="00C3132B"/>
    <w:rsid w:val="00C407AF"/>
    <w:rsid w:val="00C5040F"/>
    <w:rsid w:val="00C61AC6"/>
    <w:rsid w:val="00C66599"/>
    <w:rsid w:val="00C73F4C"/>
    <w:rsid w:val="00C83CA4"/>
    <w:rsid w:val="00C963CE"/>
    <w:rsid w:val="00CA1080"/>
    <w:rsid w:val="00CA1E48"/>
    <w:rsid w:val="00CA2131"/>
    <w:rsid w:val="00CB3118"/>
    <w:rsid w:val="00CB4A41"/>
    <w:rsid w:val="00CB6C6A"/>
    <w:rsid w:val="00CD2D8F"/>
    <w:rsid w:val="00CD55AB"/>
    <w:rsid w:val="00CE08C4"/>
    <w:rsid w:val="00CE4C64"/>
    <w:rsid w:val="00CE5FB3"/>
    <w:rsid w:val="00CF2030"/>
    <w:rsid w:val="00CF46A8"/>
    <w:rsid w:val="00D013A8"/>
    <w:rsid w:val="00D013BC"/>
    <w:rsid w:val="00D01DEC"/>
    <w:rsid w:val="00D02080"/>
    <w:rsid w:val="00D028E2"/>
    <w:rsid w:val="00D05E5B"/>
    <w:rsid w:val="00D065AE"/>
    <w:rsid w:val="00D06B73"/>
    <w:rsid w:val="00D20A9C"/>
    <w:rsid w:val="00D20F0F"/>
    <w:rsid w:val="00D22050"/>
    <w:rsid w:val="00D23AE3"/>
    <w:rsid w:val="00D27744"/>
    <w:rsid w:val="00D31E4F"/>
    <w:rsid w:val="00D33D58"/>
    <w:rsid w:val="00D41862"/>
    <w:rsid w:val="00D42E97"/>
    <w:rsid w:val="00D44248"/>
    <w:rsid w:val="00D468BF"/>
    <w:rsid w:val="00D53AFB"/>
    <w:rsid w:val="00D553DF"/>
    <w:rsid w:val="00D6419C"/>
    <w:rsid w:val="00D66F78"/>
    <w:rsid w:val="00D71ACB"/>
    <w:rsid w:val="00D74C0E"/>
    <w:rsid w:val="00D816A2"/>
    <w:rsid w:val="00D82816"/>
    <w:rsid w:val="00D84663"/>
    <w:rsid w:val="00D93331"/>
    <w:rsid w:val="00D950C9"/>
    <w:rsid w:val="00D9649B"/>
    <w:rsid w:val="00DA7705"/>
    <w:rsid w:val="00DB10D6"/>
    <w:rsid w:val="00DB3ED7"/>
    <w:rsid w:val="00DC51AF"/>
    <w:rsid w:val="00DC6B12"/>
    <w:rsid w:val="00DC7701"/>
    <w:rsid w:val="00DD46C4"/>
    <w:rsid w:val="00DD5055"/>
    <w:rsid w:val="00DD7452"/>
    <w:rsid w:val="00DE1E07"/>
    <w:rsid w:val="00DE2413"/>
    <w:rsid w:val="00DE340D"/>
    <w:rsid w:val="00DE5878"/>
    <w:rsid w:val="00DE616D"/>
    <w:rsid w:val="00DE75F1"/>
    <w:rsid w:val="00E1624A"/>
    <w:rsid w:val="00E23DF1"/>
    <w:rsid w:val="00E2407D"/>
    <w:rsid w:val="00E27665"/>
    <w:rsid w:val="00E30451"/>
    <w:rsid w:val="00E32C33"/>
    <w:rsid w:val="00E3592D"/>
    <w:rsid w:val="00E47934"/>
    <w:rsid w:val="00E73EDF"/>
    <w:rsid w:val="00E76216"/>
    <w:rsid w:val="00E817BE"/>
    <w:rsid w:val="00E844E8"/>
    <w:rsid w:val="00E86D75"/>
    <w:rsid w:val="00E905C5"/>
    <w:rsid w:val="00E911F3"/>
    <w:rsid w:val="00E91D0F"/>
    <w:rsid w:val="00E930BB"/>
    <w:rsid w:val="00E95539"/>
    <w:rsid w:val="00EA72E9"/>
    <w:rsid w:val="00EA74CD"/>
    <w:rsid w:val="00EA7EE7"/>
    <w:rsid w:val="00EB40C8"/>
    <w:rsid w:val="00EB6E92"/>
    <w:rsid w:val="00EC04E4"/>
    <w:rsid w:val="00EC6F78"/>
    <w:rsid w:val="00EE5128"/>
    <w:rsid w:val="00EE59C3"/>
    <w:rsid w:val="00EF0641"/>
    <w:rsid w:val="00EF0F91"/>
    <w:rsid w:val="00EF4A53"/>
    <w:rsid w:val="00F01B1F"/>
    <w:rsid w:val="00F02901"/>
    <w:rsid w:val="00F02964"/>
    <w:rsid w:val="00F11BAA"/>
    <w:rsid w:val="00F17786"/>
    <w:rsid w:val="00F24583"/>
    <w:rsid w:val="00F25F7B"/>
    <w:rsid w:val="00F34265"/>
    <w:rsid w:val="00F4002F"/>
    <w:rsid w:val="00F44C81"/>
    <w:rsid w:val="00F505DC"/>
    <w:rsid w:val="00F52AB8"/>
    <w:rsid w:val="00F52D18"/>
    <w:rsid w:val="00F53DF3"/>
    <w:rsid w:val="00F66DA1"/>
    <w:rsid w:val="00F7566F"/>
    <w:rsid w:val="00F81A05"/>
    <w:rsid w:val="00F90F38"/>
    <w:rsid w:val="00FA033B"/>
    <w:rsid w:val="00FA1058"/>
    <w:rsid w:val="00FA25FD"/>
    <w:rsid w:val="00FA336F"/>
    <w:rsid w:val="00FA699A"/>
    <w:rsid w:val="00FA7B32"/>
    <w:rsid w:val="00FB79C8"/>
    <w:rsid w:val="00FC16B9"/>
    <w:rsid w:val="00FC533D"/>
    <w:rsid w:val="00FC552D"/>
    <w:rsid w:val="00FC5846"/>
    <w:rsid w:val="00FD25BA"/>
    <w:rsid w:val="00FD6913"/>
    <w:rsid w:val="00FD735F"/>
    <w:rsid w:val="00FE765A"/>
    <w:rsid w:val="00FF2B56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AFB87"/>
  <w15:docId w15:val="{DC6B5EF1-5375-4E31-A984-F2496A3D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E75F1"/>
    <w:rPr>
      <w:rFonts w:eastAsia="Calibri"/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DE75F1"/>
    <w:pPr>
      <w:keepNext/>
      <w:jc w:val="center"/>
      <w:outlineLvl w:val="0"/>
    </w:pPr>
    <w:rPr>
      <w:b/>
      <w:bCs/>
      <w:sz w:val="28"/>
      <w:szCs w:val="28"/>
      <w:lang w:val="lt-LT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F66DA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F6351"/>
    <w:pPr>
      <w:keepNext/>
      <w:keepLines/>
      <w:widowControl w:val="0"/>
      <w:suppressAutoHyphens/>
      <w:spacing w:before="200"/>
      <w:outlineLvl w:val="2"/>
    </w:pPr>
    <w:rPr>
      <w:rFonts w:asciiTheme="majorHAnsi" w:eastAsiaTheme="majorEastAsia" w:hAnsiTheme="majorHAnsi" w:cs="Mangal"/>
      <w:b/>
      <w:bCs/>
      <w:color w:val="4472C4" w:themeColor="accent1"/>
      <w:kern w:val="1"/>
      <w:szCs w:val="21"/>
      <w:lang w:val="lt-LT" w:eastAsia="hi-IN" w:bidi="hi-IN"/>
    </w:rPr>
  </w:style>
  <w:style w:type="paragraph" w:styleId="Antrat4">
    <w:name w:val="heading 4"/>
    <w:basedOn w:val="prastasis"/>
    <w:next w:val="prastasis"/>
    <w:link w:val="Antrat4Diagrama"/>
    <w:unhideWhenUsed/>
    <w:qFormat/>
    <w:rsid w:val="000477BF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DE75F1"/>
    <w:rPr>
      <w:rFonts w:ascii="Times New Roman" w:hAnsi="Times New Roman" w:cs="Times New Roman" w:hint="default"/>
      <w:color w:val="0000FF"/>
      <w:u w:val="single"/>
    </w:rPr>
  </w:style>
  <w:style w:type="character" w:customStyle="1" w:styleId="Antrat1Diagrama">
    <w:name w:val="Antraštė 1 Diagrama"/>
    <w:link w:val="Antrat1"/>
    <w:locked/>
    <w:rsid w:val="00DE75F1"/>
    <w:rPr>
      <w:rFonts w:eastAsia="Calibri"/>
      <w:b/>
      <w:bCs/>
      <w:sz w:val="28"/>
      <w:szCs w:val="28"/>
      <w:lang w:val="lt-LT" w:eastAsia="en-US" w:bidi="ar-SA"/>
    </w:rPr>
  </w:style>
  <w:style w:type="paragraph" w:customStyle="1" w:styleId="prastasistinklapis">
    <w:name w:val="Įprastasis (tinklapis)"/>
    <w:basedOn w:val="prastasis"/>
    <w:rsid w:val="00446F2F"/>
    <w:pPr>
      <w:spacing w:before="100" w:beforeAutospacing="1" w:after="100" w:afterAutospacing="1"/>
    </w:pPr>
    <w:rPr>
      <w:rFonts w:eastAsia="Times New Roman"/>
      <w:lang w:val="en-US"/>
    </w:rPr>
  </w:style>
  <w:style w:type="paragraph" w:customStyle="1" w:styleId="Versloplano">
    <w:name w:val="Verslo plano"/>
    <w:basedOn w:val="prastasis"/>
    <w:rsid w:val="00446F2F"/>
    <w:pPr>
      <w:ind w:firstLine="720"/>
      <w:jc w:val="both"/>
    </w:pPr>
    <w:rPr>
      <w:rFonts w:eastAsia="Times New Roman"/>
      <w:bCs/>
      <w:iCs/>
      <w:szCs w:val="20"/>
    </w:rPr>
  </w:style>
  <w:style w:type="paragraph" w:styleId="Antrats">
    <w:name w:val="header"/>
    <w:basedOn w:val="prastasis"/>
    <w:link w:val="AntratsDiagrama"/>
    <w:rsid w:val="000172C8"/>
    <w:pPr>
      <w:tabs>
        <w:tab w:val="center" w:pos="4153"/>
        <w:tab w:val="right" w:pos="8306"/>
      </w:tabs>
    </w:pPr>
    <w:rPr>
      <w:rFonts w:eastAsia="Times New Roman"/>
    </w:rPr>
  </w:style>
  <w:style w:type="paragraph" w:customStyle="1" w:styleId="DiagramaDiagramaCharChar2">
    <w:name w:val="Diagrama Diagrama Char Char2"/>
    <w:basedOn w:val="prastasis"/>
    <w:rsid w:val="00D9649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ntrat4Diagrama">
    <w:name w:val="Antraštė 4 Diagrama"/>
    <w:link w:val="Antrat4"/>
    <w:rsid w:val="000477BF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customStyle="1" w:styleId="Default">
    <w:name w:val="Default"/>
    <w:rsid w:val="000477B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Elpatostilius23">
    <w:name w:val="El. pašto stilius23"/>
    <w:semiHidden/>
    <w:rsid w:val="001C4A61"/>
    <w:rPr>
      <w:rFonts w:ascii="Arial" w:hAnsi="Arial" w:cs="Arial"/>
      <w:color w:val="auto"/>
      <w:sz w:val="20"/>
      <w:szCs w:val="20"/>
    </w:rPr>
  </w:style>
  <w:style w:type="character" w:customStyle="1" w:styleId="Antrat2Diagrama">
    <w:name w:val="Antraštė 2 Diagrama"/>
    <w:link w:val="Antrat2"/>
    <w:semiHidden/>
    <w:rsid w:val="00F66DA1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en-US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377739"/>
    <w:rPr>
      <w:color w:val="808080"/>
      <w:shd w:val="clear" w:color="auto" w:fill="E6E6E6"/>
    </w:rPr>
  </w:style>
  <w:style w:type="paragraph" w:styleId="Debesliotekstas">
    <w:name w:val="Balloon Text"/>
    <w:basedOn w:val="prastasis"/>
    <w:link w:val="DebesliotekstasDiagrama"/>
    <w:uiPriority w:val="99"/>
    <w:rsid w:val="002D628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2D6285"/>
    <w:rPr>
      <w:rFonts w:ascii="Segoe UI" w:eastAsia="Calibri" w:hAnsi="Segoe UI" w:cs="Segoe UI"/>
      <w:sz w:val="18"/>
      <w:szCs w:val="18"/>
      <w:lang w:val="en-GB"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81467"/>
    <w:rPr>
      <w:color w:val="808080"/>
      <w:shd w:val="clear" w:color="auto" w:fill="E6E6E6"/>
    </w:rPr>
  </w:style>
  <w:style w:type="paragraph" w:styleId="Sraopastraipa">
    <w:name w:val="List Paragraph"/>
    <w:basedOn w:val="prastasis"/>
    <w:uiPriority w:val="34"/>
    <w:qFormat/>
    <w:rsid w:val="008852FA"/>
    <w:pPr>
      <w:ind w:left="720"/>
      <w:contextualSpacing/>
    </w:pPr>
  </w:style>
  <w:style w:type="paragraph" w:customStyle="1" w:styleId="BodyText21">
    <w:name w:val="Body Text 21"/>
    <w:basedOn w:val="prastasis"/>
    <w:rsid w:val="000333F1"/>
    <w:pPr>
      <w:widowControl w:val="0"/>
      <w:suppressAutoHyphens/>
    </w:pPr>
    <w:rPr>
      <w:rFonts w:eastAsia="Lucida Sans Unicode"/>
      <w:kern w:val="1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F6351"/>
    <w:rPr>
      <w:rFonts w:asciiTheme="majorHAnsi" w:eastAsiaTheme="majorEastAsia" w:hAnsiTheme="majorHAnsi" w:cs="Mangal"/>
      <w:b/>
      <w:bCs/>
      <w:color w:val="4472C4" w:themeColor="accent1"/>
      <w:kern w:val="1"/>
      <w:sz w:val="24"/>
      <w:szCs w:val="21"/>
      <w:lang w:eastAsia="hi-IN" w:bidi="hi-IN"/>
    </w:rPr>
  </w:style>
  <w:style w:type="character" w:customStyle="1" w:styleId="AntratsDiagrama">
    <w:name w:val="Antraštės Diagrama"/>
    <w:basedOn w:val="Numatytasispastraiposriftas"/>
    <w:link w:val="Antrats"/>
    <w:rsid w:val="007F6351"/>
    <w:rPr>
      <w:sz w:val="24"/>
      <w:szCs w:val="24"/>
      <w:lang w:val="en-GB" w:eastAsia="en-US"/>
    </w:rPr>
  </w:style>
  <w:style w:type="paragraph" w:styleId="Pagrindinistekstas">
    <w:name w:val="Body Text"/>
    <w:basedOn w:val="prastasis"/>
    <w:link w:val="PagrindinistekstasDiagrama"/>
    <w:unhideWhenUsed/>
    <w:rsid w:val="007F6351"/>
    <w:pPr>
      <w:widowControl w:val="0"/>
      <w:suppressAutoHyphens/>
      <w:spacing w:after="120"/>
    </w:pPr>
    <w:rPr>
      <w:rFonts w:eastAsia="Lucida Sans Unicode" w:cs="Mangal"/>
      <w:kern w:val="2"/>
      <w:lang w:val="lt-LT" w:eastAsia="hi-IN" w:bidi="hi-I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F6351"/>
    <w:rPr>
      <w:rFonts w:eastAsia="Lucida Sans Unicode" w:cs="Mangal"/>
      <w:kern w:val="2"/>
      <w:sz w:val="24"/>
      <w:szCs w:val="24"/>
      <w:lang w:eastAsia="hi-IN" w:bidi="hi-IN"/>
    </w:rPr>
  </w:style>
  <w:style w:type="paragraph" w:customStyle="1" w:styleId="Lentelsturinys">
    <w:name w:val="Lentelės turinys"/>
    <w:basedOn w:val="prastasis"/>
    <w:rsid w:val="007F6351"/>
    <w:pPr>
      <w:widowControl w:val="0"/>
      <w:suppressLineNumbers/>
      <w:suppressAutoHyphens/>
    </w:pPr>
    <w:rPr>
      <w:rFonts w:eastAsia="Lucida Sans Unicode" w:cs="Mangal"/>
      <w:kern w:val="2"/>
      <w:lang w:val="lt-LT" w:eastAsia="hi-IN" w:bidi="hi-IN"/>
    </w:rPr>
  </w:style>
  <w:style w:type="paragraph" w:customStyle="1" w:styleId="Standard">
    <w:name w:val="Standard"/>
    <w:uiPriority w:val="99"/>
    <w:semiHidden/>
    <w:rsid w:val="007F6351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youthaf4subcomment">
    <w:name w:val="youth.af.4.subcomment"/>
    <w:basedOn w:val="prastasis"/>
    <w:rsid w:val="007F6351"/>
    <w:pPr>
      <w:keepNext/>
      <w:tabs>
        <w:tab w:val="left" w:pos="284"/>
      </w:tabs>
      <w:spacing w:before="60" w:after="100"/>
    </w:pPr>
    <w:rPr>
      <w:rFonts w:ascii="Arial" w:eastAsia="Times New Roman" w:hAnsi="Arial"/>
      <w:i/>
      <w:noProof/>
      <w:sz w:val="16"/>
      <w:szCs w:val="20"/>
    </w:rPr>
  </w:style>
  <w:style w:type="paragraph" w:customStyle="1" w:styleId="prastasis1">
    <w:name w:val="Įprastasis1"/>
    <w:rsid w:val="007F6351"/>
    <w:rPr>
      <w:rFonts w:ascii="Calibri" w:eastAsia="Calibri" w:hAnsi="Calibri" w:cs="Calibri"/>
      <w:color w:val="000000"/>
      <w:sz w:val="22"/>
      <w:szCs w:val="22"/>
      <w:lang w:val="en-US" w:eastAsia="en-US"/>
    </w:rPr>
  </w:style>
  <w:style w:type="character" w:styleId="Grietas">
    <w:name w:val="Strong"/>
    <w:basedOn w:val="Numatytasispastraiposriftas"/>
    <w:qFormat/>
    <w:rsid w:val="007F6351"/>
    <w:rPr>
      <w:b/>
      <w:bCs/>
    </w:rPr>
  </w:style>
  <w:style w:type="character" w:customStyle="1" w:styleId="4n-j">
    <w:name w:val="_4n-j"/>
    <w:basedOn w:val="Numatytasispastraiposriftas"/>
    <w:rsid w:val="007F6351"/>
  </w:style>
  <w:style w:type="character" w:customStyle="1" w:styleId="50f4">
    <w:name w:val="_50f4"/>
    <w:basedOn w:val="Numatytasispastraiposriftas"/>
    <w:rsid w:val="007F6351"/>
  </w:style>
  <w:style w:type="paragraph" w:styleId="prastasiniatinklio">
    <w:name w:val="Normal (Web)"/>
    <w:basedOn w:val="prastasis"/>
    <w:uiPriority w:val="99"/>
    <w:unhideWhenUsed/>
    <w:rsid w:val="007F6351"/>
    <w:pPr>
      <w:spacing w:before="100" w:beforeAutospacing="1" w:after="100" w:afterAutospacing="1"/>
    </w:pPr>
    <w:rPr>
      <w:rFonts w:eastAsia="Times New Roman"/>
      <w:lang w:val="it-IT" w:eastAsia="it-IT"/>
    </w:rPr>
  </w:style>
  <w:style w:type="character" w:customStyle="1" w:styleId="textexposedshow">
    <w:name w:val="text_exposed_show"/>
    <w:basedOn w:val="Numatytasispastraiposriftas"/>
    <w:rsid w:val="007F6351"/>
  </w:style>
  <w:style w:type="character" w:customStyle="1" w:styleId="6qdm">
    <w:name w:val="_6qdm"/>
    <w:basedOn w:val="Numatytasispastraiposriftas"/>
    <w:rsid w:val="007F6351"/>
  </w:style>
  <w:style w:type="character" w:styleId="Emfaz">
    <w:name w:val="Emphasis"/>
    <w:basedOn w:val="Numatytasispastraiposriftas"/>
    <w:uiPriority w:val="20"/>
    <w:qFormat/>
    <w:rsid w:val="007F6351"/>
    <w:rPr>
      <w:i/>
      <w:iCs/>
    </w:rPr>
  </w:style>
  <w:style w:type="character" w:customStyle="1" w:styleId="evcaldesc2">
    <w:name w:val="evcal_desc2"/>
    <w:basedOn w:val="Numatytasispastraiposriftas"/>
    <w:rsid w:val="007F6351"/>
  </w:style>
  <w:style w:type="character" w:customStyle="1" w:styleId="evcaleventsubtitle">
    <w:name w:val="evcal_event_subtitle"/>
    <w:basedOn w:val="Numatytasispastraiposriftas"/>
    <w:rsid w:val="007F6351"/>
  </w:style>
  <w:style w:type="paragraph" w:customStyle="1" w:styleId="Hyperlink1">
    <w:name w:val="Hyperlink1"/>
    <w:basedOn w:val="prastasis"/>
    <w:uiPriority w:val="99"/>
    <w:rsid w:val="007F6351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Normal1">
    <w:name w:val="Normal1"/>
    <w:rsid w:val="007F6351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customStyle="1" w:styleId="prastasis2">
    <w:name w:val="Įprastasis2"/>
    <w:rsid w:val="007F6351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177567"/>
    <w:rPr>
      <w:color w:val="605E5C"/>
      <w:shd w:val="clear" w:color="auto" w:fill="E1DFDD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2B60B0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2B60B0"/>
    <w:rPr>
      <w:rFonts w:eastAsia="Calibri"/>
      <w:sz w:val="24"/>
      <w:szCs w:val="24"/>
      <w:lang w:val="en-GB" w:eastAsia="en-US"/>
    </w:rPr>
  </w:style>
  <w:style w:type="paragraph" w:customStyle="1" w:styleId="Pagrindinistekstas31">
    <w:name w:val="Pagrindinis tekstas 31"/>
    <w:basedOn w:val="prastasis"/>
    <w:rsid w:val="00CA1080"/>
    <w:pPr>
      <w:widowControl w:val="0"/>
      <w:suppressAutoHyphens/>
      <w:spacing w:after="120"/>
    </w:pPr>
    <w:rPr>
      <w:rFonts w:eastAsia="Lucida Sans Unicode" w:cs="Mangal"/>
      <w:kern w:val="1"/>
      <w:sz w:val="16"/>
      <w:szCs w:val="16"/>
      <w:lang w:val="lt-LT" w:eastAsia="hi-IN" w:bidi="hi-IN"/>
    </w:rPr>
  </w:style>
  <w:style w:type="paragraph" w:customStyle="1" w:styleId="BodyText1">
    <w:name w:val="Body Text1"/>
    <w:basedOn w:val="prastasis"/>
    <w:rsid w:val="00CA1080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eastAsia="Times New Roman"/>
      <w:color w:val="000000"/>
      <w:sz w:val="20"/>
      <w:szCs w:val="20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e587638b58d24dab907236d06a1eb474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65B01-7A6D-473E-8467-F1A756EF8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e587638b58d24dab907236d06a1eb474</Template>
  <TotalTime>1</TotalTime>
  <Pages>2</Pages>
  <Words>764</Words>
  <Characters>437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Manager>2020-02-27</Manager>
  <Company>Fortakas</Company>
  <LinksUpToDate>false</LinksUpToDate>
  <CharactersWithSpaces>1199</CharactersWithSpaces>
  <SharedDoc>false</SharedDoc>
  <HLinks>
    <vt:vector size="6" baseType="variant">
      <vt:variant>
        <vt:i4>1572970</vt:i4>
      </vt:variant>
      <vt:variant>
        <vt:i4>0</vt:i4>
      </vt:variant>
      <vt:variant>
        <vt:i4>0</vt:i4>
      </vt:variant>
      <vt:variant>
        <vt:i4>5</vt:i4>
      </vt:variant>
      <vt:variant>
        <vt:lpwstr>mailto:svetlana.zilioniene@trakai.lt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TRAKŲ RAJONO JAUNIMO TURIZMO IR LAISVALAIKIO CENTRO 2020 M. VEIKLOS PLANO PATVIRTINIMO</dc:title>
  <dc:subject>S1E-46</dc:subject>
  <dc:creator>TRAKŲ RAJONO SAVIVALDYBĖS TARYBA</dc:creator>
  <cp:keywords/>
  <cp:lastModifiedBy>hp</cp:lastModifiedBy>
  <cp:revision>2</cp:revision>
  <cp:lastPrinted>2019-04-10T09:37:00Z</cp:lastPrinted>
  <dcterms:created xsi:type="dcterms:W3CDTF">2021-12-02T10:09:00Z</dcterms:created>
  <dcterms:modified xsi:type="dcterms:W3CDTF">2021-12-02T10:09:00Z</dcterms:modified>
  <cp:category>Sprendimas</cp:category>
</cp:coreProperties>
</file>